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FF7" w:rsidRDefault="00F02FF7" w:rsidP="00D23634">
      <w:pPr>
        <w:spacing w:after="0" w:line="240" w:lineRule="auto"/>
        <w:ind w:left="7829"/>
        <w:jc w:val="both"/>
        <w:rPr>
          <w:rFonts w:cs="David"/>
          <w:rtl/>
        </w:rPr>
      </w:pPr>
      <w:r w:rsidRPr="00D23634">
        <w:rPr>
          <w:rFonts w:cs="David" w:hint="eastAsia"/>
          <w:rtl/>
        </w:rPr>
        <w:t>‏א</w:t>
      </w:r>
      <w:r w:rsidRPr="00D23634">
        <w:rPr>
          <w:rFonts w:cs="David"/>
          <w:rtl/>
        </w:rPr>
        <w:t xml:space="preserve">' </w:t>
      </w:r>
      <w:r w:rsidRPr="00D23634">
        <w:rPr>
          <w:rFonts w:cs="David" w:hint="eastAsia"/>
          <w:rtl/>
        </w:rPr>
        <w:t>תמוז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תשס</w:t>
      </w:r>
      <w:r w:rsidRPr="00D23634">
        <w:rPr>
          <w:rFonts w:cs="David"/>
          <w:rtl/>
        </w:rPr>
        <w:t>"</w:t>
      </w:r>
      <w:r w:rsidRPr="00D23634">
        <w:rPr>
          <w:rFonts w:cs="David" w:hint="eastAsia"/>
          <w:rtl/>
        </w:rPr>
        <w:t>ט</w:t>
      </w:r>
      <w:r w:rsidRPr="00D23634">
        <w:rPr>
          <w:rFonts w:cs="David"/>
          <w:rtl/>
        </w:rPr>
        <w:br/>
      </w:r>
      <w:r w:rsidRPr="00D23634">
        <w:rPr>
          <w:rFonts w:cs="David" w:hint="eastAsia"/>
          <w:rtl/>
        </w:rPr>
        <w:t>‏</w:t>
      </w:r>
      <w:r w:rsidRPr="00D23634">
        <w:rPr>
          <w:rFonts w:cs="David"/>
          <w:rtl/>
        </w:rPr>
        <w:t xml:space="preserve">23 </w:t>
      </w:r>
      <w:r w:rsidRPr="00D23634">
        <w:rPr>
          <w:rFonts w:cs="David" w:hint="eastAsia"/>
          <w:rtl/>
        </w:rPr>
        <w:t>יוני</w:t>
      </w:r>
      <w:r w:rsidRPr="00D23634">
        <w:rPr>
          <w:rFonts w:cs="David"/>
          <w:rtl/>
        </w:rPr>
        <w:t xml:space="preserve"> 2009</w:t>
      </w:r>
      <w:r w:rsidRPr="00D23634">
        <w:rPr>
          <w:rFonts w:cs="David"/>
          <w:rtl/>
        </w:rPr>
        <w:br/>
      </w:r>
      <w:r w:rsidRPr="00D23634">
        <w:rPr>
          <w:rFonts w:cs="David" w:hint="eastAsia"/>
          <w:rtl/>
        </w:rPr>
        <w:t>סימוכין</w:t>
      </w:r>
      <w:r w:rsidRPr="00D23634">
        <w:rPr>
          <w:rFonts w:cs="David"/>
          <w:rtl/>
        </w:rPr>
        <w:t>: 5089</w:t>
      </w:r>
      <w:r w:rsidRPr="00D23634">
        <w:rPr>
          <w:rFonts w:cs="David"/>
        </w:rPr>
        <w:t>A</w:t>
      </w:r>
      <w:r w:rsidRPr="00D23634">
        <w:rPr>
          <w:rFonts w:cs="David"/>
          <w:rtl/>
        </w:rPr>
        <w:br/>
      </w:r>
    </w:p>
    <w:p w:rsidR="00F02FF7" w:rsidRDefault="00F02FF7" w:rsidP="00D23634">
      <w:pPr>
        <w:spacing w:after="0" w:line="240" w:lineRule="auto"/>
        <w:ind w:left="7829"/>
        <w:jc w:val="both"/>
        <w:rPr>
          <w:rFonts w:cs="David"/>
          <w:rtl/>
        </w:rPr>
      </w:pPr>
    </w:p>
    <w:p w:rsidR="00F02FF7" w:rsidRDefault="00F02FF7" w:rsidP="00294027">
      <w:pPr>
        <w:spacing w:after="0" w:line="240" w:lineRule="auto"/>
        <w:ind w:left="317"/>
        <w:jc w:val="both"/>
        <w:rPr>
          <w:rFonts w:cs="David"/>
          <w:rtl/>
        </w:rPr>
      </w:pPr>
      <w:r>
        <w:rPr>
          <w:rFonts w:cs="David" w:hint="eastAsia"/>
          <w:rtl/>
        </w:rPr>
        <w:t>אל</w:t>
      </w:r>
      <w:r>
        <w:rPr>
          <w:rFonts w:cs="David"/>
          <w:rtl/>
        </w:rPr>
        <w:t>:</w:t>
      </w:r>
    </w:p>
    <w:p w:rsidR="00F02FF7" w:rsidRDefault="00F02FF7" w:rsidP="00294027">
      <w:pPr>
        <w:spacing w:after="0" w:line="240" w:lineRule="auto"/>
        <w:ind w:left="317"/>
        <w:jc w:val="both"/>
        <w:rPr>
          <w:rFonts w:cs="David"/>
          <w:rtl/>
        </w:rPr>
      </w:pPr>
      <w:r>
        <w:rPr>
          <w:rFonts w:cs="David" w:hint="eastAsia"/>
          <w:rtl/>
        </w:rPr>
        <w:t>ועדת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המכרזים</w:t>
      </w:r>
    </w:p>
    <w:p w:rsidR="00F02FF7" w:rsidRDefault="00F02FF7" w:rsidP="00294027">
      <w:pPr>
        <w:spacing w:after="0" w:line="240" w:lineRule="auto"/>
        <w:ind w:left="317"/>
        <w:jc w:val="both"/>
        <w:rPr>
          <w:rFonts w:cs="David"/>
          <w:rtl/>
        </w:rPr>
      </w:pPr>
    </w:p>
    <w:p w:rsidR="00F02FF7" w:rsidRDefault="00F02FF7" w:rsidP="00294027">
      <w:pPr>
        <w:spacing w:after="0" w:line="240" w:lineRule="auto"/>
        <w:ind w:left="317"/>
        <w:jc w:val="both"/>
        <w:rPr>
          <w:rFonts w:cs="David"/>
          <w:rtl/>
        </w:rPr>
      </w:pPr>
      <w:r>
        <w:rPr>
          <w:rFonts w:cs="David" w:hint="eastAsia"/>
          <w:rtl/>
        </w:rPr>
        <w:t>א</w:t>
      </w:r>
      <w:r>
        <w:rPr>
          <w:rFonts w:cs="David"/>
          <w:rtl/>
        </w:rPr>
        <w:t>.</w:t>
      </w:r>
      <w:r>
        <w:rPr>
          <w:rFonts w:cs="David" w:hint="eastAsia"/>
          <w:rtl/>
        </w:rPr>
        <w:t>ג</w:t>
      </w:r>
      <w:r>
        <w:rPr>
          <w:rFonts w:cs="David"/>
          <w:rtl/>
        </w:rPr>
        <w:t>.</w:t>
      </w:r>
      <w:r>
        <w:rPr>
          <w:rFonts w:cs="David" w:hint="eastAsia"/>
          <w:rtl/>
        </w:rPr>
        <w:t>נ</w:t>
      </w:r>
      <w:r>
        <w:rPr>
          <w:rFonts w:cs="David"/>
          <w:rtl/>
        </w:rPr>
        <w:t>.,</w:t>
      </w:r>
    </w:p>
    <w:p w:rsidR="00F02FF7" w:rsidRDefault="00F02FF7" w:rsidP="00294027">
      <w:pPr>
        <w:spacing w:after="0" w:line="240" w:lineRule="auto"/>
        <w:ind w:left="317"/>
        <w:jc w:val="both"/>
        <w:rPr>
          <w:rFonts w:cs="David"/>
          <w:rtl/>
        </w:rPr>
      </w:pPr>
    </w:p>
    <w:p w:rsidR="00F02FF7" w:rsidRDefault="00F02FF7" w:rsidP="00294027">
      <w:pPr>
        <w:spacing w:after="0" w:line="240" w:lineRule="auto"/>
        <w:ind w:left="742"/>
        <w:rPr>
          <w:rFonts w:cs="David"/>
          <w:rtl/>
        </w:rPr>
      </w:pPr>
    </w:p>
    <w:p w:rsidR="00F02FF7" w:rsidRPr="0020219E" w:rsidRDefault="00F02FF7" w:rsidP="00754505">
      <w:pPr>
        <w:spacing w:after="0" w:line="240" w:lineRule="auto"/>
        <w:ind w:left="742"/>
        <w:jc w:val="center"/>
        <w:rPr>
          <w:rFonts w:cs="David"/>
          <w:sz w:val="24"/>
          <w:szCs w:val="24"/>
          <w:u w:val="single"/>
          <w:rtl/>
        </w:rPr>
      </w:pPr>
      <w:r w:rsidRPr="0020219E">
        <w:rPr>
          <w:rFonts w:cs="David" w:hint="eastAsia"/>
          <w:sz w:val="24"/>
          <w:szCs w:val="24"/>
          <w:rtl/>
        </w:rPr>
        <w:t>הנדון</w:t>
      </w:r>
      <w:r w:rsidRPr="0020219E">
        <w:rPr>
          <w:rFonts w:cs="David"/>
          <w:sz w:val="24"/>
          <w:szCs w:val="24"/>
          <w:rtl/>
        </w:rPr>
        <w:t>:</w:t>
      </w:r>
      <w:r w:rsidRPr="0020219E">
        <w:rPr>
          <w:rFonts w:cs="David"/>
          <w:sz w:val="24"/>
          <w:szCs w:val="24"/>
          <w:u w:val="single"/>
          <w:rtl/>
        </w:rPr>
        <w:t xml:space="preserve">  </w:t>
      </w:r>
      <w:r w:rsidRPr="0020219E">
        <w:rPr>
          <w:rFonts w:cs="David" w:hint="eastAsia"/>
          <w:sz w:val="24"/>
          <w:szCs w:val="24"/>
          <w:u w:val="single"/>
          <w:rtl/>
        </w:rPr>
        <w:t>הסבת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התשתית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הטכנולוגית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של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המוצר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/>
          <w:sz w:val="24"/>
          <w:szCs w:val="24"/>
          <w:u w:val="single"/>
        </w:rPr>
        <w:t>Sapiens eMerge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וכל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המערכות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המבוססות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עליו</w:t>
      </w:r>
    </w:p>
    <w:p w:rsidR="00F02FF7" w:rsidRPr="0020219E" w:rsidRDefault="00F02FF7" w:rsidP="00754505">
      <w:pPr>
        <w:spacing w:after="0" w:line="240" w:lineRule="auto"/>
        <w:ind w:left="742"/>
        <w:jc w:val="center"/>
        <w:rPr>
          <w:rFonts w:cs="David"/>
          <w:sz w:val="24"/>
          <w:szCs w:val="24"/>
          <w:u w:val="single"/>
          <w:rtl/>
        </w:rPr>
      </w:pPr>
      <w:r w:rsidRPr="0020219E">
        <w:rPr>
          <w:rFonts w:cs="David" w:hint="eastAsia"/>
          <w:sz w:val="24"/>
          <w:szCs w:val="24"/>
          <w:u w:val="single"/>
          <w:rtl/>
        </w:rPr>
        <w:t>מסביבת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</w:t>
      </w:r>
      <w:r w:rsidRPr="0020219E">
        <w:rPr>
          <w:rFonts w:cs="David"/>
          <w:sz w:val="24"/>
          <w:szCs w:val="24"/>
          <w:u w:val="single"/>
          <w:rtl/>
        </w:rPr>
        <w:t xml:space="preserve">- </w:t>
      </w:r>
      <w:r w:rsidRPr="0020219E">
        <w:rPr>
          <w:rFonts w:cs="David"/>
          <w:sz w:val="24"/>
          <w:szCs w:val="24"/>
          <w:u w:val="single"/>
        </w:rPr>
        <w:t>IBM/VM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לסביבת</w:t>
      </w:r>
      <w:r w:rsidRPr="0020219E">
        <w:rPr>
          <w:rFonts w:cs="David"/>
          <w:sz w:val="24"/>
          <w:szCs w:val="24"/>
          <w:u w:val="single"/>
          <w:rtl/>
        </w:rPr>
        <w:t xml:space="preserve"> </w:t>
      </w:r>
      <w:r w:rsidRPr="0020219E">
        <w:rPr>
          <w:rFonts w:cs="David" w:hint="eastAsia"/>
          <w:sz w:val="24"/>
          <w:szCs w:val="24"/>
          <w:u w:val="single"/>
          <w:rtl/>
        </w:rPr>
        <w:t>ה</w:t>
      </w:r>
      <w:r w:rsidRPr="0020219E">
        <w:rPr>
          <w:rFonts w:cs="David"/>
          <w:sz w:val="24"/>
          <w:szCs w:val="24"/>
          <w:u w:val="single"/>
          <w:rtl/>
        </w:rPr>
        <w:t xml:space="preserve">- </w:t>
      </w:r>
      <w:r w:rsidRPr="0020219E">
        <w:rPr>
          <w:rFonts w:cs="David"/>
          <w:sz w:val="24"/>
          <w:szCs w:val="24"/>
          <w:u w:val="single"/>
        </w:rPr>
        <w:t>OPEN</w:t>
      </w:r>
    </w:p>
    <w:p w:rsidR="00F02FF7" w:rsidRPr="00754505" w:rsidRDefault="00F02FF7" w:rsidP="00754505">
      <w:pPr>
        <w:spacing w:after="0" w:line="240" w:lineRule="auto"/>
        <w:ind w:left="742"/>
        <w:jc w:val="center"/>
        <w:rPr>
          <w:rFonts w:cs="David"/>
          <w:u w:val="single"/>
          <w:rtl/>
        </w:rPr>
      </w:pPr>
    </w:p>
    <w:p w:rsidR="00F02FF7" w:rsidRPr="00D23634" w:rsidRDefault="00F02FF7" w:rsidP="00D23634">
      <w:pPr>
        <w:pStyle w:val="ListParagraph"/>
        <w:numPr>
          <w:ilvl w:val="0"/>
          <w:numId w:val="1"/>
        </w:numPr>
        <w:rPr>
          <w:rFonts w:cs="David"/>
          <w:color w:val="FF0000"/>
        </w:rPr>
      </w:pPr>
      <w:r w:rsidRPr="00D23634">
        <w:rPr>
          <w:rFonts w:cs="David" w:hint="eastAsia"/>
          <w:color w:val="FF0000"/>
          <w:rtl/>
        </w:rPr>
        <w:t>מהות</w:t>
      </w:r>
      <w:r w:rsidRPr="00D23634">
        <w:rPr>
          <w:rFonts w:cs="David"/>
          <w:color w:val="FF0000"/>
          <w:rtl/>
        </w:rPr>
        <w:t xml:space="preserve"> </w:t>
      </w:r>
      <w:r w:rsidRPr="00D23634">
        <w:rPr>
          <w:rFonts w:cs="David" w:hint="eastAsia"/>
          <w:color w:val="FF0000"/>
          <w:rtl/>
        </w:rPr>
        <w:t>ההסבה</w:t>
      </w:r>
    </w:p>
    <w:p w:rsidR="00F02FF7" w:rsidRPr="00D23634" w:rsidRDefault="00F02FF7" w:rsidP="000D134D">
      <w:pPr>
        <w:ind w:left="742"/>
        <w:rPr>
          <w:rFonts w:cs="David"/>
          <w:rtl/>
        </w:rPr>
      </w:pPr>
      <w:r w:rsidRPr="00D23634">
        <w:rPr>
          <w:rFonts w:cs="David" w:hint="eastAsia"/>
          <w:rtl/>
        </w:rPr>
        <w:t>מהות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הפרוייקט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הסבת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התשתית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הטכנולוגית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המוצר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וכן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הסבת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המערכות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המבוססות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טכנולוגיית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מפלטפורמת</w:t>
      </w:r>
      <w:r w:rsidRPr="00D23634">
        <w:rPr>
          <w:rFonts w:cs="David"/>
          <w:rtl/>
        </w:rPr>
        <w:t xml:space="preserve"> </w:t>
      </w:r>
      <w:r>
        <w:rPr>
          <w:rFonts w:cs="David"/>
        </w:rPr>
        <w:t>IBM-MF</w:t>
      </w:r>
      <w:r w:rsidRPr="00D23634">
        <w:rPr>
          <w:rFonts w:cs="David"/>
          <w:rtl/>
        </w:rPr>
        <w:t xml:space="preserve"> </w:t>
      </w:r>
      <w:r>
        <w:rPr>
          <w:rFonts w:cs="David" w:hint="eastAsia"/>
          <w:rtl/>
        </w:rPr>
        <w:t>מערכת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הפעלה</w:t>
      </w:r>
      <w:r>
        <w:rPr>
          <w:rFonts w:cs="David"/>
          <w:rtl/>
        </w:rPr>
        <w:t xml:space="preserve"> </w:t>
      </w:r>
      <w:r>
        <w:rPr>
          <w:rFonts w:cs="David"/>
        </w:rPr>
        <w:t>VM</w:t>
      </w:r>
      <w:r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לפלטפורמת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WINDOWS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ind w:left="742"/>
        <w:rPr>
          <w:rFonts w:cs="David"/>
          <w:rtl/>
        </w:rPr>
      </w:pPr>
      <w:r w:rsidRPr="00D23634">
        <w:rPr>
          <w:rFonts w:cs="David" w:hint="eastAsia"/>
          <w:rtl/>
        </w:rPr>
        <w:t>הפתרון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נעשה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בשני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רבדים</w:t>
      </w:r>
      <w:r w:rsidRPr="00D23634">
        <w:rPr>
          <w:rFonts w:cs="David"/>
          <w:rtl/>
        </w:rPr>
        <w:t>:</w:t>
      </w:r>
    </w:p>
    <w:p w:rsidR="00F02FF7" w:rsidRPr="00D23634" w:rsidRDefault="00F02FF7" w:rsidP="00D23634">
      <w:pPr>
        <w:pStyle w:val="ListParagraph"/>
        <w:rPr>
          <w:rFonts w:cs="David"/>
          <w:bCs/>
          <w:i/>
          <w:color w:val="808080"/>
          <w:rtl/>
        </w:rPr>
      </w:pPr>
      <w:r w:rsidRPr="00D23634"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הפתרון</w:t>
      </w:r>
      <w:r w:rsidRPr="00D23634">
        <w:rPr>
          <w:rFonts w:ascii="Arial Bold" w:hAnsi="Arial Bold" w:cs="David"/>
          <w:bCs/>
          <w:i/>
          <w:iCs/>
          <w:color w:val="808080"/>
          <w:sz w:val="28"/>
          <w:szCs w:val="28"/>
          <w:rtl/>
        </w:rPr>
        <w:t xml:space="preserve"> </w:t>
      </w:r>
      <w:r w:rsidRPr="00D23634"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התשתיתי</w:t>
      </w:r>
    </w:p>
    <w:p w:rsidR="00F02FF7" w:rsidRPr="00D23634" w:rsidRDefault="00F02FF7" w:rsidP="00D23634">
      <w:pPr>
        <w:pStyle w:val="ListParagraph"/>
        <w:rPr>
          <w:rFonts w:cs="David"/>
          <w:rtl/>
        </w:rPr>
      </w:pPr>
      <w:r w:rsidRPr="00D23634">
        <w:rPr>
          <w:rFonts w:cs="David" w:hint="eastAsia"/>
          <w:rtl/>
        </w:rPr>
        <w:t>הסבת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המוצר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אשר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עובד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היום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פלטפורמת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VM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למוצר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העובד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פלטפורמת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WINDOWS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pStyle w:val="ListParagraph"/>
        <w:rPr>
          <w:rFonts w:cs="David"/>
          <w:rtl/>
        </w:rPr>
      </w:pP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נעשית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בעזרת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ייעודיים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pStyle w:val="ListParagraph"/>
        <w:rPr>
          <w:rFonts w:cs="David"/>
          <w:i/>
          <w:rtl/>
        </w:rPr>
      </w:pPr>
    </w:p>
    <w:p w:rsidR="00F02FF7" w:rsidRPr="00D23634" w:rsidRDefault="00F02FF7" w:rsidP="00D23634">
      <w:pPr>
        <w:pStyle w:val="ListParagraph"/>
        <w:rPr>
          <w:rFonts w:cs="David"/>
          <w:bCs/>
          <w:i/>
          <w:color w:val="808080"/>
          <w:rtl/>
        </w:rPr>
      </w:pPr>
      <w:r w:rsidRPr="00D23634"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הפתרון</w:t>
      </w:r>
      <w:r w:rsidRPr="00D23634">
        <w:rPr>
          <w:rFonts w:ascii="Arial Bold" w:hAnsi="Arial Bold" w:cs="David"/>
          <w:bCs/>
          <w:i/>
          <w:iCs/>
          <w:color w:val="808080"/>
          <w:sz w:val="28"/>
          <w:szCs w:val="28"/>
          <w:rtl/>
        </w:rPr>
        <w:t xml:space="preserve"> </w:t>
      </w:r>
      <w:r w:rsidRPr="00D23634"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האפליקטיבי</w:t>
      </w:r>
    </w:p>
    <w:p w:rsidR="00F02FF7" w:rsidRDefault="00F02FF7" w:rsidP="00D23634">
      <w:pPr>
        <w:pStyle w:val="ListParagraph"/>
        <w:rPr>
          <w:rFonts w:cs="David"/>
          <w:rtl/>
        </w:rPr>
      </w:pPr>
      <w:r w:rsidRPr="00D23634">
        <w:rPr>
          <w:rFonts w:cs="David" w:hint="eastAsia"/>
          <w:rtl/>
        </w:rPr>
        <w:t>כל</w:t>
      </w:r>
      <w:r w:rsidRPr="00D23634">
        <w:rPr>
          <w:rFonts w:cs="David"/>
          <w:rtl/>
        </w:rPr>
        <w:t xml:space="preserve"> </w:t>
      </w:r>
      <w:r>
        <w:rPr>
          <w:rFonts w:cs="David" w:hint="eastAsia"/>
          <w:rtl/>
        </w:rPr>
        <w:t>ה</w:t>
      </w:r>
      <w:r w:rsidRPr="00D23634">
        <w:rPr>
          <w:rFonts w:cs="David" w:hint="eastAsia"/>
          <w:rtl/>
        </w:rPr>
        <w:t>מערכות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הפעילות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כיום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בפלטפורמת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VM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בגרסא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44.14 </w:t>
      </w:r>
      <w:r w:rsidRPr="00D23634">
        <w:rPr>
          <w:rFonts w:cs="David" w:hint="eastAsia"/>
          <w:rtl/>
        </w:rPr>
        <w:t>יוסבו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לטכנולוגיה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החדשה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בגרסא</w:t>
      </w:r>
      <w:r w:rsidRPr="00D23634">
        <w:rPr>
          <w:rFonts w:cs="David"/>
          <w:rtl/>
        </w:rPr>
        <w:t xml:space="preserve"> 45.00 </w:t>
      </w:r>
      <w:r w:rsidRPr="00D23634">
        <w:rPr>
          <w:rFonts w:cs="David" w:hint="eastAsia"/>
          <w:rtl/>
        </w:rPr>
        <w:t>בעזרת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ייעודיים</w:t>
      </w:r>
      <w:r w:rsidRPr="00D23634">
        <w:rPr>
          <w:rFonts w:cs="David"/>
          <w:rtl/>
        </w:rPr>
        <w:t>.</w:t>
      </w:r>
    </w:p>
    <w:p w:rsidR="00F02FF7" w:rsidRDefault="00F02FF7" w:rsidP="00D23634">
      <w:pPr>
        <w:pStyle w:val="ListParagraph"/>
        <w:rPr>
          <w:rFonts w:cs="David"/>
          <w:rtl/>
        </w:rPr>
      </w:pPr>
    </w:p>
    <w:p w:rsidR="00F02FF7" w:rsidRDefault="00F02FF7" w:rsidP="00D23634">
      <w:pPr>
        <w:pStyle w:val="ListParagraph"/>
        <w:rPr>
          <w:rFonts w:cs="David"/>
          <w:rtl/>
        </w:rPr>
      </w:pPr>
    </w:p>
    <w:p w:rsidR="00F02FF7" w:rsidRPr="00D23634" w:rsidRDefault="00F02FF7" w:rsidP="002A3E6C">
      <w:pPr>
        <w:pStyle w:val="ListParagraph"/>
        <w:rPr>
          <w:rFonts w:cs="David"/>
          <w:bCs/>
          <w:i/>
          <w:color w:val="808080"/>
          <w:rtl/>
        </w:rPr>
      </w:pPr>
      <w:r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הסבת</w:t>
      </w:r>
      <w:r>
        <w:rPr>
          <w:rFonts w:ascii="Arial Bold" w:hAnsi="Arial Bold" w:cs="David"/>
          <w:bCs/>
          <w:i/>
          <w:iCs/>
          <w:color w:val="808080"/>
          <w:sz w:val="28"/>
          <w:szCs w:val="28"/>
          <w:rtl/>
        </w:rPr>
        <w:t xml:space="preserve">  </w:t>
      </w:r>
      <w:r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בסיסי</w:t>
      </w:r>
      <w:r>
        <w:rPr>
          <w:rFonts w:ascii="Arial Bold" w:hAnsi="Arial Bold" w:cs="David"/>
          <w:bCs/>
          <w:i/>
          <w:iCs/>
          <w:color w:val="808080"/>
          <w:sz w:val="28"/>
          <w:szCs w:val="28"/>
          <w:rtl/>
        </w:rPr>
        <w:t xml:space="preserve"> </w:t>
      </w:r>
      <w:r>
        <w:rPr>
          <w:rFonts w:ascii="Arial Bold" w:hAnsi="Arial Bold" w:cs="David" w:hint="eastAsia"/>
          <w:bCs/>
          <w:i/>
          <w:iCs/>
          <w:color w:val="808080"/>
          <w:sz w:val="28"/>
          <w:szCs w:val="28"/>
          <w:rtl/>
        </w:rPr>
        <w:t>הנתונים</w:t>
      </w:r>
    </w:p>
    <w:p w:rsidR="00F02FF7" w:rsidRDefault="00F02FF7" w:rsidP="002A3E6C">
      <w:pPr>
        <w:pStyle w:val="ListParagraph"/>
        <w:rPr>
          <w:rFonts w:cs="David"/>
          <w:rtl/>
        </w:rPr>
      </w:pPr>
      <w:r>
        <w:rPr>
          <w:rFonts w:cs="David" w:hint="eastAsia"/>
          <w:rtl/>
        </w:rPr>
        <w:t>ההסבה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כוללת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גם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הסבת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בסיסי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הנתונים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</w:t>
      </w:r>
      <w:r>
        <w:rPr>
          <w:rFonts w:cs="David"/>
          <w:rtl/>
        </w:rPr>
        <w:t xml:space="preserve">- </w:t>
      </w:r>
      <w:r>
        <w:rPr>
          <w:rFonts w:cs="David"/>
        </w:rPr>
        <w:t>DB2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שעל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מחשב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</w:t>
      </w:r>
      <w:r>
        <w:rPr>
          <w:rFonts w:cs="David"/>
          <w:rtl/>
        </w:rPr>
        <w:t xml:space="preserve">- </w:t>
      </w:r>
      <w:r>
        <w:rPr>
          <w:rFonts w:cs="David"/>
        </w:rPr>
        <w:t>IBM-MF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מערכת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הפעלה</w:t>
      </w:r>
      <w:r>
        <w:rPr>
          <w:rFonts w:cs="David"/>
          <w:rtl/>
        </w:rPr>
        <w:t xml:space="preserve"> </w:t>
      </w:r>
      <w:r>
        <w:rPr>
          <w:rFonts w:cs="David"/>
        </w:rPr>
        <w:t>VM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לבסיסי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נתונים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המבוססים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</w:t>
      </w:r>
      <w:r>
        <w:rPr>
          <w:rFonts w:cs="David"/>
          <w:rtl/>
        </w:rPr>
        <w:t xml:space="preserve"> </w:t>
      </w:r>
      <w:r>
        <w:rPr>
          <w:rFonts w:cs="David"/>
        </w:rPr>
        <w:t>SQL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בסביבית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</w:t>
      </w:r>
      <w:r>
        <w:rPr>
          <w:rFonts w:cs="David"/>
          <w:rtl/>
        </w:rPr>
        <w:t xml:space="preserve">- </w:t>
      </w:r>
      <w:r>
        <w:rPr>
          <w:rFonts w:cs="David"/>
        </w:rPr>
        <w:t>OPEN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כולל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כל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הקבצים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ההיסטוריים</w:t>
      </w:r>
      <w:r>
        <w:rPr>
          <w:rFonts w:cs="David"/>
          <w:rtl/>
        </w:rPr>
        <w:t xml:space="preserve">. </w:t>
      </w:r>
    </w:p>
    <w:p w:rsidR="00F02FF7" w:rsidRDefault="00F02FF7" w:rsidP="00D23634">
      <w:pPr>
        <w:pStyle w:val="ListParagraph"/>
        <w:rPr>
          <w:rFonts w:cs="David"/>
          <w:rtl/>
        </w:rPr>
      </w:pPr>
    </w:p>
    <w:p w:rsidR="00F02FF7" w:rsidRDefault="00F02FF7" w:rsidP="00D23634">
      <w:pPr>
        <w:pStyle w:val="ListParagraph"/>
        <w:rPr>
          <w:rFonts w:cs="David"/>
          <w:rtl/>
        </w:rPr>
      </w:pPr>
    </w:p>
    <w:p w:rsidR="00F02FF7" w:rsidRPr="002E66F1" w:rsidRDefault="00F02FF7" w:rsidP="00754505">
      <w:pPr>
        <w:pStyle w:val="ListParagraph"/>
        <w:numPr>
          <w:ilvl w:val="0"/>
          <w:numId w:val="1"/>
        </w:numPr>
        <w:rPr>
          <w:color w:val="FF0000"/>
        </w:rPr>
      </w:pPr>
      <w:r w:rsidRPr="002E66F1">
        <w:rPr>
          <w:rFonts w:hint="eastAsia"/>
          <w:color w:val="FF0000"/>
          <w:rtl/>
        </w:rPr>
        <w:t>היקף</w:t>
      </w:r>
      <w:r w:rsidRPr="002E66F1">
        <w:rPr>
          <w:color w:val="FF0000"/>
          <w:rtl/>
        </w:rPr>
        <w:t xml:space="preserve"> </w:t>
      </w:r>
      <w:r w:rsidRPr="002E66F1">
        <w:rPr>
          <w:rFonts w:hint="eastAsia"/>
          <w:color w:val="FF0000"/>
          <w:rtl/>
        </w:rPr>
        <w:t>המערכות</w:t>
      </w:r>
    </w:p>
    <w:p w:rsidR="00F02FF7" w:rsidRDefault="00F02FF7" w:rsidP="00754505">
      <w:pPr>
        <w:pStyle w:val="ListParagraph"/>
        <w:rPr>
          <w:rtl/>
        </w:rPr>
      </w:pPr>
    </w:p>
    <w:p w:rsidR="00F02FF7" w:rsidRDefault="00F02FF7" w:rsidP="00754505">
      <w:pPr>
        <w:pStyle w:val="ListParagraph"/>
        <w:rPr>
          <w:rtl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75pt;height:442.5pt">
            <v:imagedata r:id="rId7" o:title=""/>
          </v:shape>
        </w:pict>
      </w:r>
    </w:p>
    <w:p w:rsidR="00F02FF7" w:rsidRDefault="00F02FF7" w:rsidP="00754505">
      <w:pPr>
        <w:pStyle w:val="ListParagraph"/>
        <w:rPr>
          <w:rtl/>
        </w:rPr>
      </w:pPr>
      <w:r>
        <w:pict>
          <v:shape id="_x0000_i1026" type="#_x0000_t75" style="width:443.25pt;height:442.5pt">
            <v:imagedata r:id="rId8" o:title=""/>
          </v:shape>
        </w:pict>
      </w:r>
    </w:p>
    <w:p w:rsidR="00F02FF7" w:rsidRDefault="00F02FF7" w:rsidP="00754505">
      <w:pPr>
        <w:pStyle w:val="ListParagraph"/>
        <w:rPr>
          <w:rtl/>
        </w:rPr>
      </w:pPr>
    </w:p>
    <w:p w:rsidR="00F02FF7" w:rsidRDefault="00F02FF7" w:rsidP="00754505">
      <w:pPr>
        <w:pStyle w:val="ListParagraph"/>
        <w:rPr>
          <w:rtl/>
        </w:rPr>
      </w:pPr>
      <w:r>
        <w:pict>
          <v:shape id="_x0000_i1027" type="#_x0000_t75" style="width:443.25pt;height:442.5pt">
            <v:imagedata r:id="rId9" o:title=""/>
          </v:shape>
        </w:pict>
      </w:r>
    </w:p>
    <w:p w:rsidR="00F02FF7" w:rsidRDefault="00F02FF7" w:rsidP="00754505">
      <w:pPr>
        <w:pStyle w:val="ListParagraph"/>
        <w:rPr>
          <w:rtl/>
        </w:rPr>
      </w:pPr>
    </w:p>
    <w:p w:rsidR="00F02FF7" w:rsidRDefault="00F02FF7" w:rsidP="00754505">
      <w:pPr>
        <w:pStyle w:val="ListParagraph"/>
        <w:rPr>
          <w:rFonts w:cs="David"/>
          <w:rtl/>
        </w:rPr>
      </w:pPr>
      <w:r>
        <w:pict>
          <v:shape id="_x0000_i1028" type="#_x0000_t75" style="width:443.25pt;height:442.5pt">
            <v:imagedata r:id="rId10" o:title=""/>
          </v:shape>
        </w:pict>
      </w:r>
    </w:p>
    <w:p w:rsidR="00F02FF7" w:rsidRDefault="00F02FF7" w:rsidP="00754505">
      <w:pPr>
        <w:pStyle w:val="ListParagraph"/>
        <w:rPr>
          <w:rFonts w:cs="David"/>
          <w:rtl/>
        </w:rPr>
      </w:pPr>
    </w:p>
    <w:p w:rsidR="00F02FF7" w:rsidRDefault="00F02FF7" w:rsidP="00754505">
      <w:pPr>
        <w:pStyle w:val="ListParagraph"/>
        <w:rPr>
          <w:rFonts w:cs="David"/>
          <w:rtl/>
        </w:rPr>
      </w:pPr>
    </w:p>
    <w:p w:rsidR="00F02FF7" w:rsidRDefault="00F02FF7" w:rsidP="00754505">
      <w:pPr>
        <w:pStyle w:val="ListParagraph"/>
        <w:rPr>
          <w:rFonts w:cs="David"/>
          <w:rtl/>
        </w:rPr>
      </w:pPr>
    </w:p>
    <w:p w:rsidR="00F02FF7" w:rsidRDefault="00F02FF7" w:rsidP="00754505">
      <w:pPr>
        <w:pStyle w:val="ListParagraph"/>
        <w:rPr>
          <w:rFonts w:cs="David"/>
          <w:rtl/>
        </w:rPr>
      </w:pPr>
    </w:p>
    <w:p w:rsidR="00F02FF7" w:rsidRDefault="00F02FF7" w:rsidP="00754505">
      <w:pPr>
        <w:pStyle w:val="ListParagraph"/>
        <w:rPr>
          <w:rFonts w:cs="David"/>
          <w:rtl/>
        </w:rPr>
      </w:pPr>
    </w:p>
    <w:p w:rsidR="00F02FF7" w:rsidRPr="00D23634" w:rsidRDefault="00F02FF7" w:rsidP="00D23634">
      <w:pPr>
        <w:pStyle w:val="ListParagraph"/>
        <w:numPr>
          <w:ilvl w:val="0"/>
          <w:numId w:val="1"/>
        </w:numPr>
        <w:rPr>
          <w:rFonts w:cs="David"/>
          <w:color w:val="FF0000"/>
        </w:rPr>
      </w:pPr>
      <w:r>
        <w:rPr>
          <w:rFonts w:cs="David" w:hint="eastAsia"/>
          <w:color w:val="FF0000"/>
          <w:rtl/>
        </w:rPr>
        <w:t>חוות</w:t>
      </w:r>
      <w:r>
        <w:rPr>
          <w:rFonts w:cs="David"/>
          <w:color w:val="FF0000"/>
          <w:rtl/>
        </w:rPr>
        <w:t xml:space="preserve"> </w:t>
      </w:r>
      <w:r>
        <w:rPr>
          <w:rFonts w:cs="David" w:hint="eastAsia"/>
          <w:color w:val="FF0000"/>
          <w:rtl/>
        </w:rPr>
        <w:t>דעת</w:t>
      </w:r>
      <w:r>
        <w:rPr>
          <w:rFonts w:cs="David"/>
          <w:color w:val="FF0000"/>
          <w:rtl/>
        </w:rPr>
        <w:t xml:space="preserve"> </w:t>
      </w:r>
      <w:r>
        <w:rPr>
          <w:rFonts w:cs="David" w:hint="eastAsia"/>
          <w:color w:val="FF0000"/>
          <w:rtl/>
        </w:rPr>
        <w:t>מקצועית</w:t>
      </w:r>
      <w:r>
        <w:rPr>
          <w:rFonts w:cs="David"/>
          <w:color w:val="FF0000"/>
          <w:rtl/>
        </w:rPr>
        <w:t xml:space="preserve"> – </w:t>
      </w:r>
      <w:r>
        <w:rPr>
          <w:rFonts w:cs="David" w:hint="eastAsia"/>
          <w:color w:val="FF0000"/>
          <w:rtl/>
        </w:rPr>
        <w:t>ספק</w:t>
      </w:r>
      <w:r>
        <w:rPr>
          <w:rFonts w:cs="David"/>
          <w:color w:val="FF0000"/>
          <w:rtl/>
        </w:rPr>
        <w:t xml:space="preserve"> </w:t>
      </w:r>
      <w:r>
        <w:rPr>
          <w:rFonts w:cs="David" w:hint="eastAsia"/>
          <w:color w:val="FF0000"/>
          <w:rtl/>
        </w:rPr>
        <w:t>יחיד</w:t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חברת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סאפיינס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טכנולוגיות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בעלת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המוצר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וחברת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סאפייינס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ישראל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החברה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היחידה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בארץ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המורשית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למכור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מוצרי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החברה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בכדי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לבצע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מפלטטפורמת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VM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לפטפורמ</w:t>
      </w:r>
      <w:r>
        <w:rPr>
          <w:rFonts w:cs="David" w:hint="eastAsia"/>
          <w:rtl/>
        </w:rPr>
        <w:t>ת</w:t>
      </w:r>
      <w:r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</w:t>
      </w:r>
      <w:r>
        <w:rPr>
          <w:rFonts w:cs="David"/>
          <w:rtl/>
        </w:rPr>
        <w:t>-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WINDOWS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צורך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להשתמש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במוצרי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החברה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שאינם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נמכרים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בשוק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הרחב</w:t>
      </w:r>
      <w:r w:rsidRPr="00D23634">
        <w:rPr>
          <w:rFonts w:cs="David"/>
          <w:rtl/>
        </w:rPr>
        <w:t xml:space="preserve"> </w:t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המוצר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פלטפורמת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WINDOWS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חדש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בשוק</w:t>
      </w:r>
      <w:r w:rsidRPr="00D23634">
        <w:rPr>
          <w:rFonts w:cs="David"/>
          <w:rtl/>
        </w:rPr>
        <w:t xml:space="preserve"> (</w:t>
      </w:r>
      <w:r w:rsidRPr="00D23634">
        <w:rPr>
          <w:rFonts w:cs="David" w:hint="eastAsia"/>
          <w:rtl/>
        </w:rPr>
        <w:t>כשנה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וחצי</w:t>
      </w:r>
      <w:r w:rsidRPr="00D23634">
        <w:rPr>
          <w:rFonts w:cs="David"/>
          <w:rtl/>
        </w:rPr>
        <w:t xml:space="preserve">) </w:t>
      </w:r>
      <w:r w:rsidRPr="00D23634">
        <w:rPr>
          <w:rFonts w:cs="David" w:hint="eastAsia"/>
          <w:rtl/>
        </w:rPr>
        <w:t>ואינו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מוכר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לספקים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בשוק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הישראלי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מלבד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חברת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סאפיינס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אשר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יישמה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אותו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כבר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מספר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פעמים</w:t>
      </w:r>
      <w:r w:rsidRPr="00D23634">
        <w:rPr>
          <w:rFonts w:cs="David"/>
          <w:rtl/>
        </w:rPr>
        <w:t xml:space="preserve">, </w:t>
      </w:r>
      <w:r w:rsidRPr="00D23634">
        <w:rPr>
          <w:rFonts w:cs="David" w:hint="eastAsia"/>
          <w:rtl/>
        </w:rPr>
        <w:t>לאף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חברה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בארץ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אין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ידע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מספק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לבצע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מפלטפורמה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לפלטפורמה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במוצר</w:t>
      </w:r>
      <w:r w:rsidRPr="00D23634">
        <w:rPr>
          <w:rFonts w:cs="David"/>
          <w:rtl/>
        </w:rPr>
        <w:t xml:space="preserve"> ™</w:t>
      </w:r>
      <w:r w:rsidRPr="00D23634">
        <w:rPr>
          <w:rFonts w:cs="David"/>
        </w:rPr>
        <w:t>Sapiens eMerge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תהליכי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מבוססים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מתודולוגיה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אשר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יושמה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בהצלחה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בפרוייקטי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הסבה</w:t>
      </w:r>
      <w:r w:rsidRPr="00D23634">
        <w:rPr>
          <w:rFonts w:cs="David"/>
          <w:rtl/>
        </w:rPr>
        <w:t xml:space="preserve">, </w:t>
      </w:r>
      <w:r w:rsidRPr="00D23634">
        <w:rPr>
          <w:rFonts w:cs="David" w:hint="eastAsia"/>
          <w:rtl/>
        </w:rPr>
        <w:t>בשימוש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בכלים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ממוכנים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השייכים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לחברה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עובדות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אלו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מבטיחות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עמידה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בלוחות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הזמנים</w:t>
      </w:r>
      <w:r w:rsidRPr="00D23634">
        <w:rPr>
          <w:rFonts w:cs="David"/>
          <w:rtl/>
        </w:rPr>
        <w:t xml:space="preserve">, </w:t>
      </w:r>
      <w:r w:rsidRPr="00D23634">
        <w:rPr>
          <w:rFonts w:cs="David" w:hint="eastAsia"/>
          <w:rtl/>
        </w:rPr>
        <w:t>באיכות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ובתקציב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המוקצה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לפרוייקט</w:t>
      </w:r>
      <w:r w:rsidRPr="00D23634">
        <w:rPr>
          <w:rFonts w:cs="David"/>
          <w:rtl/>
        </w:rPr>
        <w:t xml:space="preserve">, </w:t>
      </w:r>
      <w:r w:rsidRPr="00D23634">
        <w:rPr>
          <w:rFonts w:cs="David" w:hint="eastAsia"/>
          <w:rtl/>
        </w:rPr>
        <w:t>וכל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זאת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תוך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הפרעה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מזערית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לעבודה</w:t>
      </w:r>
      <w:r w:rsidRPr="00D23634">
        <w:rPr>
          <w:rFonts w:cs="David"/>
          <w:rtl/>
        </w:rPr>
        <w:t xml:space="preserve">  </w:t>
      </w:r>
      <w:r w:rsidRPr="00D23634">
        <w:rPr>
          <w:rFonts w:cs="David" w:hint="eastAsia"/>
          <w:rtl/>
        </w:rPr>
        <w:t>השוטפת</w:t>
      </w:r>
      <w:r w:rsidRPr="00D23634">
        <w:rPr>
          <w:rFonts w:cs="David"/>
          <w:rtl/>
        </w:rPr>
        <w:t>.</w:t>
      </w:r>
    </w:p>
    <w:p w:rsidR="00F02FF7" w:rsidRDefault="00F02FF7" w:rsidP="002A3E6C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תהליך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הנעשה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תוך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שימוש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בכלי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ההסבה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חברת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סאפיינס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כולל</w:t>
      </w:r>
      <w:r>
        <w:rPr>
          <w:rFonts w:cs="David"/>
          <w:rtl/>
        </w:rPr>
        <w:t>:</w:t>
      </w:r>
    </w:p>
    <w:p w:rsidR="00F02FF7" w:rsidRPr="00D23634" w:rsidRDefault="00F02FF7" w:rsidP="00D23634">
      <w:pPr>
        <w:ind w:left="600"/>
        <w:rPr>
          <w:rFonts w:cs="David"/>
          <w:b/>
          <w:bCs/>
          <w:rtl/>
        </w:rPr>
      </w:pPr>
      <w:r w:rsidRPr="00D23634">
        <w:rPr>
          <w:rFonts w:cs="David" w:hint="eastAsia"/>
          <w:b/>
          <w:bCs/>
          <w:rtl/>
        </w:rPr>
        <w:t>הסבת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 w:hint="eastAsia"/>
          <w:b/>
          <w:bCs/>
          <w:rtl/>
        </w:rPr>
        <w:t>מנוע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/>
          <w:b/>
          <w:bCs/>
        </w:rPr>
        <w:t>Knowledge Base</w:t>
      </w:r>
    </w:p>
    <w:p w:rsidR="00F02FF7" w:rsidRPr="00D23634" w:rsidRDefault="00F02FF7" w:rsidP="00D23634">
      <w:pPr>
        <w:ind w:left="600"/>
        <w:rPr>
          <w:rFonts w:cs="David"/>
          <w:rtl/>
          <w:lang w:eastAsia="he-IL"/>
        </w:rPr>
      </w:pPr>
      <w:r w:rsidRPr="00D23634">
        <w:rPr>
          <w:rFonts w:cs="David" w:hint="eastAsia"/>
          <w:rtl/>
        </w:rPr>
        <w:t>זהו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מנוע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שנועד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לטפל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בלוגיקה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העסקית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המערכת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המושפעת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בין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היתר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מהמודל</w:t>
      </w:r>
      <w:r w:rsidRPr="00D23634">
        <w:rPr>
          <w:rFonts w:cs="David"/>
          <w:rtl/>
        </w:rPr>
        <w:t xml:space="preserve">. </w:t>
      </w:r>
      <w:r w:rsidRPr="00D23634">
        <w:rPr>
          <w:rFonts w:cs="David" w:hint="eastAsia"/>
          <w:rtl/>
        </w:rPr>
        <w:t>מנוע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זה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נבנה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בהתאמה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לכללים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object Oriented architecture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הכולל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עיקרון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מרכזי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role-responsibility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אובייקט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מנהל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life-cycle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הארועים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עליו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ולכן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בעצם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תפיסה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זו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מתאימה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הרבה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יותר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לתמיכה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SOA</w:t>
      </w:r>
      <w:r w:rsidRPr="00D23634">
        <w:rPr>
          <w:rFonts w:cs="David"/>
          <w:rtl/>
        </w:rPr>
        <w:t xml:space="preserve">. </w:t>
      </w:r>
    </w:p>
    <w:p w:rsidR="00F02FF7" w:rsidRPr="00D23634" w:rsidRDefault="00F02FF7" w:rsidP="00D23634">
      <w:pPr>
        <w:tabs>
          <w:tab w:val="left" w:pos="3164"/>
        </w:tabs>
        <w:ind w:left="600"/>
        <w:rPr>
          <w:rFonts w:cs="David"/>
          <w:b/>
          <w:bCs/>
          <w:rtl/>
        </w:rPr>
      </w:pPr>
      <w:r w:rsidRPr="00D23634">
        <w:rPr>
          <w:rFonts w:cs="David" w:hint="eastAsia"/>
          <w:b/>
          <w:bCs/>
          <w:rtl/>
        </w:rPr>
        <w:t>הסבת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 w:hint="eastAsia"/>
          <w:b/>
          <w:bCs/>
          <w:rtl/>
        </w:rPr>
        <w:t>מנוע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/>
          <w:b/>
          <w:bCs/>
        </w:rPr>
        <w:t>Business Rule-Set</w:t>
      </w:r>
      <w:r w:rsidRPr="00D23634">
        <w:rPr>
          <w:rFonts w:cs="David"/>
          <w:b/>
          <w:bCs/>
        </w:rPr>
        <w:tab/>
      </w:r>
    </w:p>
    <w:p w:rsidR="00F02FF7" w:rsidRPr="00D23634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מנוע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זה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אחראי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שכבת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הגדרת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החוקים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העסקיים</w:t>
      </w:r>
      <w:r w:rsidRPr="00D23634">
        <w:rPr>
          <w:rFonts w:cs="David"/>
          <w:rtl/>
        </w:rPr>
        <w:t xml:space="preserve">. </w:t>
      </w:r>
      <w:r w:rsidRPr="00D23634">
        <w:rPr>
          <w:rFonts w:cs="David" w:hint="eastAsia"/>
          <w:rtl/>
        </w:rPr>
        <w:t>חוקים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אלו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נכתבים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למוצר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ומשמשים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יחד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המודל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וה</w:t>
      </w:r>
      <w:r w:rsidRPr="00D23634">
        <w:rPr>
          <w:rFonts w:cs="David"/>
          <w:rtl/>
        </w:rPr>
        <w:t>-</w:t>
      </w:r>
      <w:r w:rsidRPr="00D23634">
        <w:rPr>
          <w:rFonts w:cs="David"/>
        </w:rPr>
        <w:t>knowledge base engine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ליצירת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החוקה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העסקית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המערכת</w:t>
      </w:r>
      <w:r w:rsidRPr="00D23634">
        <w:rPr>
          <w:rFonts w:cs="David"/>
          <w:rtl/>
        </w:rPr>
        <w:t>.</w:t>
      </w:r>
    </w:p>
    <w:p w:rsidR="00F02FF7" w:rsidRPr="00D23634" w:rsidRDefault="00F02FF7" w:rsidP="00D23634">
      <w:pPr>
        <w:ind w:left="600"/>
        <w:rPr>
          <w:rFonts w:cs="David"/>
          <w:b/>
          <w:bCs/>
          <w:rtl/>
        </w:rPr>
      </w:pPr>
      <w:r w:rsidRPr="00D23634">
        <w:rPr>
          <w:rFonts w:cs="David" w:hint="eastAsia"/>
          <w:b/>
          <w:bCs/>
          <w:rtl/>
        </w:rPr>
        <w:t>הסבת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 w:hint="eastAsia"/>
          <w:b/>
          <w:bCs/>
          <w:rtl/>
        </w:rPr>
        <w:t>מנוע</w:t>
      </w:r>
      <w:r w:rsidRPr="00D23634">
        <w:rPr>
          <w:rFonts w:cs="David"/>
          <w:b/>
          <w:bCs/>
          <w:rtl/>
        </w:rPr>
        <w:t xml:space="preserve"> </w:t>
      </w:r>
      <w:r w:rsidRPr="00D23634">
        <w:rPr>
          <w:rFonts w:cs="David" w:hint="eastAsia"/>
          <w:b/>
          <w:bCs/>
          <w:rtl/>
        </w:rPr>
        <w:t>תצוגה</w:t>
      </w:r>
    </w:p>
    <w:p w:rsidR="00F02FF7" w:rsidRPr="00D23634" w:rsidRDefault="00F02FF7" w:rsidP="00D23634">
      <w:pPr>
        <w:ind w:left="600"/>
        <w:rPr>
          <w:rStyle w:val="a1"/>
          <w:rFonts w:ascii="Arial" w:hAnsi="Arial" w:cs="David"/>
          <w:sz w:val="20"/>
          <w:szCs w:val="20"/>
          <w:rtl/>
        </w:rPr>
      </w:pPr>
      <w:r w:rsidRPr="00D23634">
        <w:rPr>
          <w:rFonts w:cs="David" w:hint="eastAsia"/>
          <w:rtl/>
        </w:rPr>
        <w:t>מנוע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זה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אחראי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אופן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הצגת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הנתונים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למשתמש</w:t>
      </w:r>
      <w:r w:rsidRPr="00D23634">
        <w:rPr>
          <w:rFonts w:cs="David"/>
          <w:rtl/>
        </w:rPr>
        <w:t xml:space="preserve">. </w:t>
      </w:r>
      <w:r w:rsidRPr="00D23634">
        <w:rPr>
          <w:rFonts w:cs="David" w:hint="eastAsia"/>
          <w:rtl/>
        </w:rPr>
        <w:t>המנוע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מייצר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מסכים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לסביבת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web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בשמוש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ב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AJAX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והתוצר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הוא</w:t>
      </w:r>
      <w:r w:rsidRPr="00D23634">
        <w:rPr>
          <w:rFonts w:cs="David"/>
          <w:rtl/>
        </w:rPr>
        <w:t>-</w:t>
      </w:r>
      <w:r w:rsidRPr="00D23634">
        <w:rPr>
          <w:rFonts w:cs="David"/>
        </w:rPr>
        <w:t>Rich Internet Application (RIA)</w:t>
      </w:r>
      <w:r w:rsidRPr="00D23634">
        <w:rPr>
          <w:rFonts w:cs="David"/>
          <w:rtl/>
        </w:rPr>
        <w:t>.</w:t>
      </w:r>
    </w:p>
    <w:p w:rsidR="00F02FF7" w:rsidRDefault="00F02FF7" w:rsidP="00D23634">
      <w:pPr>
        <w:ind w:left="600"/>
        <w:rPr>
          <w:rFonts w:cs="David"/>
          <w:rtl/>
        </w:rPr>
      </w:pPr>
      <w:r w:rsidRPr="00D23634">
        <w:rPr>
          <w:rFonts w:cs="David" w:hint="eastAsia"/>
          <w:rtl/>
        </w:rPr>
        <w:t>במסגרת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הפרוייקט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כל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המודלים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יוסבו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מעבודה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VM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לעבודה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מעל</w:t>
      </w:r>
      <w:r w:rsidRPr="00D23634">
        <w:rPr>
          <w:rFonts w:cs="David"/>
          <w:rtl/>
        </w:rPr>
        <w:t xml:space="preserve"> </w:t>
      </w:r>
      <w:r w:rsidRPr="00D23634">
        <w:rPr>
          <w:rFonts w:cs="David"/>
        </w:rPr>
        <w:t>WINDOWS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ע</w:t>
      </w:r>
      <w:r w:rsidRPr="00D23634">
        <w:rPr>
          <w:rFonts w:cs="David"/>
          <w:rtl/>
        </w:rPr>
        <w:t>"</w:t>
      </w:r>
      <w:r w:rsidRPr="00D23634">
        <w:rPr>
          <w:rFonts w:cs="David" w:hint="eastAsia"/>
          <w:rtl/>
        </w:rPr>
        <w:t>י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כלים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אשר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שייכים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לחברת</w:t>
      </w:r>
      <w:r w:rsidRPr="00D23634">
        <w:rPr>
          <w:rFonts w:cs="David"/>
          <w:rtl/>
        </w:rPr>
        <w:t xml:space="preserve"> </w:t>
      </w:r>
      <w:r w:rsidRPr="00D23634">
        <w:rPr>
          <w:rFonts w:cs="David" w:hint="eastAsia"/>
          <w:rtl/>
        </w:rPr>
        <w:t>סאפיינס</w:t>
      </w:r>
      <w:r w:rsidRPr="00D23634">
        <w:rPr>
          <w:rFonts w:cs="David"/>
          <w:rtl/>
        </w:rPr>
        <w:t>.</w:t>
      </w:r>
    </w:p>
    <w:p w:rsidR="00F02FF7" w:rsidRDefault="00F02FF7" w:rsidP="00D23634">
      <w:pPr>
        <w:ind w:left="600"/>
        <w:rPr>
          <w:rFonts w:cs="David"/>
          <w:rtl/>
        </w:rPr>
      </w:pPr>
      <w:r>
        <w:rPr>
          <w:noProof/>
        </w:rPr>
        <w:pict>
          <v:shape id="תמונה 2" o:spid="_x0000_s1028" type="#_x0000_t75" alt="שמעון 3" style="position:absolute;left:0;text-align:left;margin-left:43.55pt;margin-top:2.35pt;width:167.25pt;height:145.5pt;z-index:-251658240;visibility:visible">
            <v:imagedata r:id="rId11" o:title="" chromakey="#fdfdfd"/>
          </v:shape>
        </w:pict>
      </w:r>
    </w:p>
    <w:p w:rsidR="00F02FF7" w:rsidRDefault="00F02FF7" w:rsidP="00A16667">
      <w:pPr>
        <w:spacing w:after="0" w:line="240" w:lineRule="auto"/>
        <w:ind w:left="3719"/>
        <w:jc w:val="center"/>
        <w:rPr>
          <w:rFonts w:cs="David"/>
          <w:rtl/>
        </w:rPr>
      </w:pPr>
      <w:r>
        <w:rPr>
          <w:rFonts w:cs="David" w:hint="eastAsia"/>
          <w:rtl/>
        </w:rPr>
        <w:t>בברכה</w:t>
      </w:r>
      <w:r>
        <w:rPr>
          <w:rFonts w:cs="David"/>
          <w:rtl/>
        </w:rPr>
        <w:t>,</w:t>
      </w:r>
    </w:p>
    <w:p w:rsidR="00F02FF7" w:rsidRDefault="00F02FF7" w:rsidP="00A16667">
      <w:pPr>
        <w:spacing w:after="0" w:line="240" w:lineRule="auto"/>
        <w:ind w:left="3719"/>
        <w:jc w:val="center"/>
        <w:rPr>
          <w:rFonts w:cs="David"/>
          <w:rtl/>
        </w:rPr>
      </w:pPr>
    </w:p>
    <w:p w:rsidR="00F02FF7" w:rsidRDefault="00F02FF7" w:rsidP="00A16667">
      <w:pPr>
        <w:spacing w:after="0" w:line="240" w:lineRule="auto"/>
        <w:ind w:left="3719"/>
        <w:jc w:val="center"/>
        <w:rPr>
          <w:rFonts w:cs="David"/>
          <w:rtl/>
        </w:rPr>
      </w:pPr>
      <w:r>
        <w:rPr>
          <w:rFonts w:cs="David" w:hint="eastAsia"/>
          <w:rtl/>
        </w:rPr>
        <w:t>שמעון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ברונר</w:t>
      </w:r>
    </w:p>
    <w:p w:rsidR="00F02FF7" w:rsidRPr="00D23634" w:rsidRDefault="00F02FF7" w:rsidP="00A16667">
      <w:pPr>
        <w:spacing w:after="0" w:line="240" w:lineRule="auto"/>
        <w:ind w:left="3719"/>
        <w:jc w:val="center"/>
        <w:rPr>
          <w:rFonts w:cs="David"/>
        </w:rPr>
      </w:pPr>
      <w:r>
        <w:rPr>
          <w:rFonts w:cs="David" w:hint="eastAsia"/>
          <w:rtl/>
        </w:rPr>
        <w:t>מנהל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אגף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בכיר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מערכות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מידע</w:t>
      </w:r>
    </w:p>
    <w:sectPr w:rsidR="00F02FF7" w:rsidRPr="00D23634" w:rsidSect="008E046D">
      <w:headerReference w:type="default" r:id="rId12"/>
      <w:footerReference w:type="default" r:id="rId13"/>
      <w:pgSz w:w="11907" w:h="16840" w:code="9"/>
      <w:pgMar w:top="2693" w:right="1259" w:bottom="1979" w:left="1259" w:header="0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2FF7" w:rsidRDefault="00F02FF7">
      <w:r>
        <w:separator/>
      </w:r>
    </w:p>
  </w:endnote>
  <w:endnote w:type="continuationSeparator" w:id="1">
    <w:p w:rsidR="00F02FF7" w:rsidRDefault="00F02F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FF7" w:rsidRDefault="00F02FF7" w:rsidP="00D23634">
    <w:pPr>
      <w:spacing w:after="0" w:line="360" w:lineRule="auto"/>
      <w:jc w:val="center"/>
      <w:rPr>
        <w:rFonts w:cs="David"/>
        <w:b/>
        <w:bCs/>
        <w:color w:val="2A6FAA"/>
        <w:rtl/>
      </w:rPr>
    </w:pPr>
    <w:r>
      <w:rPr>
        <w:noProof/>
      </w:rPr>
      <w:pict>
        <v:line id="_x0000_s2050" style="position:absolute;left:0;text-align:left;z-index:251662336" from="36.35pt,-.55pt" to="450.35pt,-.55pt" strokecolor="#2a6faa" strokeweight="1pt"/>
      </w:pict>
    </w:r>
  </w:p>
  <w:p w:rsidR="00F02FF7" w:rsidRPr="00FC54A6" w:rsidRDefault="00F02FF7" w:rsidP="00D23634">
    <w:pPr>
      <w:spacing w:after="0" w:line="360" w:lineRule="auto"/>
      <w:jc w:val="center"/>
      <w:rPr>
        <w:rFonts w:cs="David"/>
        <w:b/>
        <w:bCs/>
        <w:color w:val="2A6FAA"/>
        <w:rtl/>
      </w:rPr>
    </w:pPr>
    <w:r w:rsidRPr="00FC54A6">
      <w:rPr>
        <w:rFonts w:cs="David" w:hint="eastAsia"/>
        <w:b/>
        <w:bCs/>
        <w:color w:val="2A6FAA"/>
        <w:rtl/>
      </w:rPr>
      <w:t>רחוב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בנק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ישראל</w:t>
    </w:r>
    <w:r w:rsidRPr="00FC54A6">
      <w:rPr>
        <w:rFonts w:cs="David"/>
        <w:b/>
        <w:bCs/>
        <w:color w:val="2A6FAA"/>
        <w:rtl/>
      </w:rPr>
      <w:t xml:space="preserve"> 5, </w:t>
    </w:r>
    <w:r w:rsidRPr="00FC54A6">
      <w:rPr>
        <w:rFonts w:cs="David" w:hint="eastAsia"/>
        <w:b/>
        <w:bCs/>
        <w:color w:val="2A6FAA"/>
        <w:rtl/>
      </w:rPr>
      <w:t>ירושלים</w:t>
    </w:r>
    <w:r w:rsidRPr="00FC54A6">
      <w:rPr>
        <w:rFonts w:cs="David"/>
        <w:b/>
        <w:bCs/>
        <w:color w:val="2A6FAA"/>
        <w:rtl/>
      </w:rPr>
      <w:t>,</w:t>
    </w:r>
    <w:r>
      <w:rPr>
        <w:rFonts w:cs="David"/>
        <w:b/>
        <w:bCs/>
        <w:color w:val="2A6FAA"/>
        <w:rtl/>
      </w:rPr>
      <w:t xml:space="preserve"> </w:t>
    </w:r>
    <w:r>
      <w:rPr>
        <w:rFonts w:cs="David" w:hint="eastAsia"/>
        <w:b/>
        <w:bCs/>
        <w:color w:val="2A6FAA"/>
        <w:rtl/>
      </w:rPr>
      <w:t>מיקוד</w:t>
    </w:r>
    <w:r>
      <w:rPr>
        <w:rFonts w:cs="David"/>
        <w:b/>
        <w:bCs/>
        <w:color w:val="2A6FAA"/>
        <w:rtl/>
      </w:rPr>
      <w:t xml:space="preserve"> 91036,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טלפון</w:t>
    </w:r>
    <w:r w:rsidRPr="00FC54A6">
      <w:rPr>
        <w:rFonts w:cs="David"/>
        <w:b/>
        <w:bCs/>
        <w:color w:val="2A6FAA"/>
        <w:rtl/>
      </w:rPr>
      <w:t xml:space="preserve">: 02-6662119 </w:t>
    </w:r>
    <w:r w:rsidRPr="00FC54A6">
      <w:rPr>
        <w:rFonts w:cs="David" w:hint="eastAsia"/>
        <w:b/>
        <w:bCs/>
        <w:color w:val="2A6FAA"/>
        <w:rtl/>
      </w:rPr>
      <w:t>פקס</w:t>
    </w:r>
    <w:r w:rsidRPr="00FC54A6">
      <w:rPr>
        <w:rFonts w:cs="David"/>
        <w:b/>
        <w:bCs/>
        <w:color w:val="2A6FAA"/>
        <w:rtl/>
      </w:rPr>
      <w:t>: 02-6662902</w:t>
    </w:r>
  </w:p>
  <w:p w:rsidR="00F02FF7" w:rsidRPr="00FC54A6" w:rsidRDefault="00F02FF7" w:rsidP="00D23634">
    <w:pPr>
      <w:spacing w:after="0" w:line="360" w:lineRule="auto"/>
      <w:jc w:val="center"/>
      <w:rPr>
        <w:rFonts w:cs="David"/>
        <w:b/>
        <w:bCs/>
        <w:color w:val="2A6FAA"/>
        <w:rtl/>
      </w:rPr>
    </w:pPr>
    <w:r w:rsidRPr="00FC54A6">
      <w:rPr>
        <w:rFonts w:cs="David" w:hint="eastAsia"/>
        <w:b/>
        <w:bCs/>
        <w:color w:val="2A6FAA"/>
        <w:rtl/>
      </w:rPr>
      <w:t>רחוב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אילת</w:t>
    </w:r>
    <w:r w:rsidRPr="00FC54A6">
      <w:rPr>
        <w:rFonts w:cs="David"/>
        <w:b/>
        <w:bCs/>
        <w:color w:val="2A6FAA"/>
        <w:rtl/>
      </w:rPr>
      <w:t xml:space="preserve"> 59 , </w:t>
    </w:r>
    <w:r w:rsidRPr="00FC54A6">
      <w:rPr>
        <w:rFonts w:cs="David" w:hint="eastAsia"/>
        <w:b/>
        <w:bCs/>
        <w:color w:val="2A6FAA"/>
        <w:rtl/>
      </w:rPr>
      <w:t>תל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אביב</w:t>
    </w:r>
    <w:r w:rsidRPr="00FC54A6">
      <w:rPr>
        <w:rFonts w:cs="David"/>
        <w:b/>
        <w:bCs/>
        <w:color w:val="2A6FAA"/>
        <w:rtl/>
      </w:rPr>
      <w:t xml:space="preserve">, </w:t>
    </w:r>
    <w:r w:rsidRPr="00FC54A6">
      <w:rPr>
        <w:rFonts w:cs="David" w:hint="eastAsia"/>
        <w:b/>
        <w:bCs/>
        <w:color w:val="2A6FAA"/>
        <w:rtl/>
      </w:rPr>
      <w:t>מיקוד</w:t>
    </w:r>
    <w:r w:rsidRPr="00FC54A6">
      <w:rPr>
        <w:rFonts w:cs="David"/>
        <w:b/>
        <w:bCs/>
        <w:color w:val="2A6FAA"/>
        <w:rtl/>
      </w:rPr>
      <w:t xml:space="preserve"> 66845, </w:t>
    </w:r>
    <w:r w:rsidRPr="00FC54A6">
      <w:rPr>
        <w:rFonts w:cs="David" w:hint="eastAsia"/>
        <w:b/>
        <w:bCs/>
        <w:color w:val="2A6FAA"/>
        <w:rtl/>
      </w:rPr>
      <w:t>טלפונים</w:t>
    </w:r>
    <w:r w:rsidRPr="00FC54A6">
      <w:rPr>
        <w:rFonts w:cs="David"/>
        <w:b/>
        <w:bCs/>
        <w:color w:val="2A6FAA"/>
        <w:rtl/>
      </w:rPr>
      <w:t>: 03-5142103,</w:t>
    </w:r>
    <w:r>
      <w:rPr>
        <w:rFonts w:cs="David"/>
        <w:b/>
        <w:bCs/>
        <w:color w:val="2A6FAA"/>
        <w:rtl/>
      </w:rPr>
      <w:t xml:space="preserve"> 03-5142105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פקס</w:t>
    </w:r>
    <w:r w:rsidRPr="00FC54A6">
      <w:rPr>
        <w:rFonts w:cs="David"/>
        <w:b/>
        <w:bCs/>
        <w:color w:val="2A6FAA"/>
        <w:rtl/>
      </w:rPr>
      <w:t>:</w:t>
    </w:r>
    <w:r>
      <w:rPr>
        <w:rFonts w:cs="David"/>
        <w:b/>
        <w:bCs/>
        <w:color w:val="2A6FAA"/>
        <w:rtl/>
      </w:rPr>
      <w:t xml:space="preserve"> </w:t>
    </w:r>
    <w:r w:rsidRPr="00FC54A6">
      <w:rPr>
        <w:rFonts w:cs="David"/>
        <w:b/>
        <w:bCs/>
        <w:color w:val="2A6FAA"/>
        <w:rtl/>
      </w:rPr>
      <w:t>03-</w:t>
    </w:r>
    <w:r>
      <w:rPr>
        <w:rFonts w:cs="David"/>
        <w:b/>
        <w:bCs/>
        <w:color w:val="2A6FAA"/>
        <w:rtl/>
      </w:rPr>
      <w:t>5108250</w:t>
    </w:r>
  </w:p>
  <w:p w:rsidR="00F02FF7" w:rsidRPr="00FC54A6" w:rsidRDefault="00F02FF7" w:rsidP="00D23634">
    <w:pPr>
      <w:spacing w:after="0" w:line="360" w:lineRule="auto"/>
      <w:jc w:val="center"/>
      <w:rPr>
        <w:rFonts w:cs="David"/>
        <w:b/>
        <w:bCs/>
        <w:color w:val="2A6FAA"/>
        <w:rtl/>
      </w:rPr>
    </w:pPr>
    <w:r w:rsidRPr="00FC54A6">
      <w:rPr>
        <w:rFonts w:cs="David" w:hint="eastAsia"/>
        <w:b/>
        <w:bCs/>
        <w:color w:val="2A6FAA"/>
        <w:rtl/>
      </w:rPr>
      <w:t>אתר</w:t>
    </w:r>
    <w:r w:rsidRPr="00FC54A6">
      <w:rPr>
        <w:rFonts w:cs="David"/>
        <w:b/>
        <w:bCs/>
        <w:color w:val="2A6FAA"/>
        <w:rtl/>
      </w:rPr>
      <w:t xml:space="preserve"> </w:t>
    </w:r>
    <w:r w:rsidRPr="00FC54A6">
      <w:rPr>
        <w:rFonts w:cs="David" w:hint="eastAsia"/>
        <w:b/>
        <w:bCs/>
        <w:color w:val="2A6FAA"/>
        <w:rtl/>
      </w:rPr>
      <w:t>אינטרנט</w:t>
    </w:r>
    <w:r w:rsidRPr="00FC54A6">
      <w:rPr>
        <w:rFonts w:cs="David"/>
        <w:b/>
        <w:bCs/>
        <w:color w:val="2A6FAA"/>
        <w:rtl/>
      </w:rPr>
      <w:t xml:space="preserve">: </w:t>
    </w:r>
    <w:r w:rsidRPr="00FC54A6">
      <w:rPr>
        <w:rFonts w:cs="David"/>
        <w:b/>
        <w:bCs/>
        <w:color w:val="2A6FAA"/>
      </w:rPr>
      <w:t>http://www.moital.gov.il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2FF7" w:rsidRDefault="00F02FF7">
      <w:r>
        <w:separator/>
      </w:r>
    </w:p>
  </w:footnote>
  <w:footnote w:type="continuationSeparator" w:id="1">
    <w:p w:rsidR="00F02FF7" w:rsidRDefault="00F02F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FF7" w:rsidRDefault="00F02FF7" w:rsidP="00FC54A6">
    <w:pPr>
      <w:pStyle w:val="Header"/>
      <w:tabs>
        <w:tab w:val="clear" w:pos="4320"/>
        <w:tab w:val="clear" w:pos="8640"/>
      </w:tabs>
      <w:rPr>
        <w:rFonts w:cs="David"/>
        <w:b/>
        <w:bCs/>
        <w:color w:val="2A6FAA"/>
        <w:sz w:val="30"/>
        <w:szCs w:val="30"/>
        <w:rtl/>
      </w:rPr>
    </w:pPr>
  </w:p>
  <w:p w:rsidR="00F02FF7" w:rsidRDefault="00F02FF7" w:rsidP="00B9448D">
    <w:pPr>
      <w:pStyle w:val="Header"/>
      <w:tabs>
        <w:tab w:val="clear" w:pos="4320"/>
        <w:tab w:val="clear" w:pos="8640"/>
      </w:tabs>
      <w:rPr>
        <w:rFonts w:cs="David"/>
        <w:b/>
        <w:bCs/>
        <w:color w:val="2A6FAA"/>
        <w:sz w:val="30"/>
        <w:szCs w:val="30"/>
        <w:rtl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תמונה 2" o:spid="_x0000_s2049" type="#_x0000_t75" alt="Blank" style="position:absolute;left:0;text-align:left;margin-left:-36pt;margin-top:2.65pt;width:549.75pt;height:109.5pt;z-index:-251656192;visibility:visible">
          <v:imagedata r:id="rId1" o:title=""/>
        </v:shape>
      </w:pict>
    </w:r>
  </w:p>
  <w:p w:rsidR="00F02FF7" w:rsidRPr="00D23634" w:rsidRDefault="00F02FF7" w:rsidP="00D23634">
    <w:pPr>
      <w:pStyle w:val="Header"/>
      <w:tabs>
        <w:tab w:val="clear" w:pos="4320"/>
        <w:tab w:val="clear" w:pos="8640"/>
        <w:tab w:val="center" w:pos="8280"/>
        <w:tab w:val="right" w:pos="9360"/>
      </w:tabs>
      <w:spacing w:after="0" w:line="360" w:lineRule="auto"/>
      <w:ind w:firstLine="391"/>
      <w:rPr>
        <w:rFonts w:cs="David"/>
        <w:b/>
        <w:bCs/>
        <w:color w:val="2A6FAA"/>
        <w:sz w:val="24"/>
        <w:szCs w:val="30"/>
      </w:rPr>
    </w:pPr>
    <w:r w:rsidRPr="00D23634">
      <w:rPr>
        <w:rFonts w:cs="David" w:hint="eastAsia"/>
        <w:b/>
        <w:bCs/>
        <w:color w:val="2A6FAA"/>
        <w:sz w:val="24"/>
        <w:szCs w:val="30"/>
        <w:rtl/>
      </w:rPr>
      <w:t>מדינת</w:t>
    </w:r>
    <w:r w:rsidRPr="00D23634">
      <w:rPr>
        <w:rFonts w:cs="David"/>
        <w:b/>
        <w:bCs/>
        <w:color w:val="2A6FAA"/>
        <w:sz w:val="24"/>
        <w:szCs w:val="30"/>
        <w:rtl/>
      </w:rPr>
      <w:t xml:space="preserve"> </w:t>
    </w:r>
    <w:r w:rsidRPr="00D23634">
      <w:rPr>
        <w:rFonts w:cs="David" w:hint="eastAsia"/>
        <w:b/>
        <w:bCs/>
        <w:color w:val="2A6FAA"/>
        <w:sz w:val="24"/>
        <w:szCs w:val="30"/>
        <w:rtl/>
      </w:rPr>
      <w:t>ישראל</w:t>
    </w:r>
  </w:p>
  <w:p w:rsidR="00F02FF7" w:rsidRPr="00D23634" w:rsidRDefault="00F02FF7" w:rsidP="00D23634">
    <w:pPr>
      <w:pStyle w:val="Header"/>
      <w:tabs>
        <w:tab w:val="clear" w:pos="4320"/>
        <w:tab w:val="clear" w:pos="8640"/>
        <w:tab w:val="center" w:pos="8280"/>
        <w:tab w:val="right" w:pos="9360"/>
      </w:tabs>
      <w:spacing w:after="0" w:line="360" w:lineRule="auto"/>
      <w:ind w:firstLine="391"/>
      <w:rPr>
        <w:rFonts w:cs="David"/>
        <w:b/>
        <w:bCs/>
        <w:color w:val="2A6FAA"/>
        <w:sz w:val="24"/>
        <w:rtl/>
      </w:rPr>
    </w:pPr>
    <w:r w:rsidRPr="00D23634">
      <w:rPr>
        <w:rFonts w:cs="David" w:hint="eastAsia"/>
        <w:b/>
        <w:bCs/>
        <w:color w:val="2A6FAA"/>
        <w:sz w:val="24"/>
        <w:rtl/>
      </w:rPr>
      <w:t>משרד</w:t>
    </w:r>
    <w:r w:rsidRPr="00D23634">
      <w:rPr>
        <w:rFonts w:cs="David"/>
        <w:b/>
        <w:bCs/>
        <w:color w:val="2A6FAA"/>
        <w:sz w:val="24"/>
        <w:rtl/>
      </w:rPr>
      <w:t xml:space="preserve"> </w:t>
    </w:r>
    <w:r w:rsidRPr="00D23634">
      <w:rPr>
        <w:rFonts w:cs="David" w:hint="eastAsia"/>
        <w:b/>
        <w:bCs/>
        <w:color w:val="2A6FAA"/>
        <w:sz w:val="24"/>
        <w:rtl/>
      </w:rPr>
      <w:t>התעשייה</w:t>
    </w:r>
  </w:p>
  <w:p w:rsidR="00F02FF7" w:rsidRPr="00A50798" w:rsidRDefault="00F02FF7" w:rsidP="00D23634">
    <w:pPr>
      <w:pStyle w:val="Header"/>
      <w:tabs>
        <w:tab w:val="clear" w:pos="4320"/>
        <w:tab w:val="clear" w:pos="8640"/>
        <w:tab w:val="center" w:pos="8280"/>
        <w:tab w:val="right" w:pos="9360"/>
      </w:tabs>
      <w:spacing w:after="0" w:line="360" w:lineRule="auto"/>
      <w:ind w:firstLine="391"/>
      <w:rPr>
        <w:rFonts w:cs="David"/>
        <w:b/>
        <w:bCs/>
        <w:color w:val="2A6FAA"/>
        <w:sz w:val="30"/>
        <w:szCs w:val="30"/>
        <w:rtl/>
      </w:rPr>
    </w:pPr>
    <w:r w:rsidRPr="00D23634">
      <w:rPr>
        <w:rFonts w:cs="David" w:hint="eastAsia"/>
        <w:b/>
        <w:bCs/>
        <w:color w:val="2A6FAA"/>
        <w:sz w:val="24"/>
        <w:rtl/>
      </w:rPr>
      <w:t>המסחר</w:t>
    </w:r>
    <w:r w:rsidRPr="00D23634">
      <w:rPr>
        <w:rFonts w:cs="David"/>
        <w:b/>
        <w:bCs/>
        <w:color w:val="2A6FAA"/>
        <w:sz w:val="24"/>
        <w:rtl/>
      </w:rPr>
      <w:t xml:space="preserve"> </w:t>
    </w:r>
    <w:r w:rsidRPr="00D23634">
      <w:rPr>
        <w:rFonts w:cs="David" w:hint="eastAsia"/>
        <w:b/>
        <w:bCs/>
        <w:color w:val="2A6FAA"/>
        <w:sz w:val="24"/>
        <w:rtl/>
      </w:rPr>
      <w:t>והתעסוקה</w:t>
    </w:r>
  </w:p>
  <w:p w:rsidR="00F02FF7" w:rsidRDefault="00F02FF7" w:rsidP="00D347A7">
    <w:pPr>
      <w:pStyle w:val="Header"/>
      <w:tabs>
        <w:tab w:val="clear" w:pos="4320"/>
        <w:tab w:val="clear" w:pos="8640"/>
        <w:tab w:val="center" w:pos="8280"/>
        <w:tab w:val="right" w:pos="9360"/>
      </w:tabs>
      <w:ind w:firstLine="1260"/>
      <w:rPr>
        <w:rFonts w:cs="David"/>
        <w:b/>
        <w:bCs/>
        <w:color w:val="2A6FAA"/>
        <w:sz w:val="30"/>
        <w:szCs w:val="30"/>
        <w:rtl/>
      </w:rPr>
    </w:pPr>
  </w:p>
  <w:p w:rsidR="00F02FF7" w:rsidRDefault="00F02FF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BB1BCF"/>
    <w:multiLevelType w:val="hybridMultilevel"/>
    <w:tmpl w:val="775A561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ocumentProtection w:edit="forms" w:enforcement="1"/>
  <w:defaultTabStop w:val="720"/>
  <w:doNotHyphenateCaps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C64D6"/>
    <w:rsid w:val="00001805"/>
    <w:rsid w:val="00016F1D"/>
    <w:rsid w:val="0002026C"/>
    <w:rsid w:val="00053427"/>
    <w:rsid w:val="000726BC"/>
    <w:rsid w:val="000775E5"/>
    <w:rsid w:val="00090049"/>
    <w:rsid w:val="00096350"/>
    <w:rsid w:val="00097FD5"/>
    <w:rsid w:val="000A49FC"/>
    <w:rsid w:val="000B2161"/>
    <w:rsid w:val="000B3809"/>
    <w:rsid w:val="000C3553"/>
    <w:rsid w:val="000C3C4C"/>
    <w:rsid w:val="000C4C50"/>
    <w:rsid w:val="000D134D"/>
    <w:rsid w:val="000D5F7D"/>
    <w:rsid w:val="00112BEC"/>
    <w:rsid w:val="00124359"/>
    <w:rsid w:val="00124E05"/>
    <w:rsid w:val="001441DE"/>
    <w:rsid w:val="001715AD"/>
    <w:rsid w:val="001A4C95"/>
    <w:rsid w:val="001A547B"/>
    <w:rsid w:val="001C4164"/>
    <w:rsid w:val="001C4C50"/>
    <w:rsid w:val="001E6AC1"/>
    <w:rsid w:val="001F317E"/>
    <w:rsid w:val="001F43F5"/>
    <w:rsid w:val="0020219E"/>
    <w:rsid w:val="002372E5"/>
    <w:rsid w:val="00264BBB"/>
    <w:rsid w:val="00273624"/>
    <w:rsid w:val="00273BCC"/>
    <w:rsid w:val="0028495F"/>
    <w:rsid w:val="00291CEE"/>
    <w:rsid w:val="00294027"/>
    <w:rsid w:val="002A3E6C"/>
    <w:rsid w:val="002A7C57"/>
    <w:rsid w:val="002B0EDC"/>
    <w:rsid w:val="002B49F3"/>
    <w:rsid w:val="002B6B4C"/>
    <w:rsid w:val="002B752C"/>
    <w:rsid w:val="002E66F1"/>
    <w:rsid w:val="002F6BB3"/>
    <w:rsid w:val="003319E0"/>
    <w:rsid w:val="0034435E"/>
    <w:rsid w:val="003707A8"/>
    <w:rsid w:val="00386A79"/>
    <w:rsid w:val="003921F6"/>
    <w:rsid w:val="003B5C23"/>
    <w:rsid w:val="003D1106"/>
    <w:rsid w:val="003E55FD"/>
    <w:rsid w:val="00433207"/>
    <w:rsid w:val="004439DA"/>
    <w:rsid w:val="00445F37"/>
    <w:rsid w:val="00465DDC"/>
    <w:rsid w:val="00483E6E"/>
    <w:rsid w:val="00491B4B"/>
    <w:rsid w:val="004C64D6"/>
    <w:rsid w:val="004C798C"/>
    <w:rsid w:val="004F6076"/>
    <w:rsid w:val="0050018A"/>
    <w:rsid w:val="00517AE5"/>
    <w:rsid w:val="005500F0"/>
    <w:rsid w:val="0056300F"/>
    <w:rsid w:val="00572117"/>
    <w:rsid w:val="00597956"/>
    <w:rsid w:val="005E4C80"/>
    <w:rsid w:val="0060166C"/>
    <w:rsid w:val="00611EA8"/>
    <w:rsid w:val="006315A2"/>
    <w:rsid w:val="00645949"/>
    <w:rsid w:val="00670D82"/>
    <w:rsid w:val="00684340"/>
    <w:rsid w:val="00695022"/>
    <w:rsid w:val="00696AF7"/>
    <w:rsid w:val="006A06E2"/>
    <w:rsid w:val="006B41F7"/>
    <w:rsid w:val="006C0D44"/>
    <w:rsid w:val="006C376A"/>
    <w:rsid w:val="006E4E79"/>
    <w:rsid w:val="006F0F0B"/>
    <w:rsid w:val="006F614D"/>
    <w:rsid w:val="00704521"/>
    <w:rsid w:val="00754505"/>
    <w:rsid w:val="007C3CB4"/>
    <w:rsid w:val="007C4149"/>
    <w:rsid w:val="007D30CD"/>
    <w:rsid w:val="007E3579"/>
    <w:rsid w:val="007E62C0"/>
    <w:rsid w:val="007E7D6A"/>
    <w:rsid w:val="0080564D"/>
    <w:rsid w:val="00805B65"/>
    <w:rsid w:val="00825BB0"/>
    <w:rsid w:val="00866DDC"/>
    <w:rsid w:val="00885082"/>
    <w:rsid w:val="008948FD"/>
    <w:rsid w:val="008A1AF1"/>
    <w:rsid w:val="008B7E78"/>
    <w:rsid w:val="008C05F2"/>
    <w:rsid w:val="008D7AD4"/>
    <w:rsid w:val="008E046D"/>
    <w:rsid w:val="008F7266"/>
    <w:rsid w:val="00910535"/>
    <w:rsid w:val="00924245"/>
    <w:rsid w:val="009A281F"/>
    <w:rsid w:val="009C573E"/>
    <w:rsid w:val="009E01E9"/>
    <w:rsid w:val="009E1290"/>
    <w:rsid w:val="009E28BC"/>
    <w:rsid w:val="00A03338"/>
    <w:rsid w:val="00A11992"/>
    <w:rsid w:val="00A16667"/>
    <w:rsid w:val="00A214AF"/>
    <w:rsid w:val="00A330AC"/>
    <w:rsid w:val="00A47FDC"/>
    <w:rsid w:val="00A50798"/>
    <w:rsid w:val="00A50A19"/>
    <w:rsid w:val="00A65238"/>
    <w:rsid w:val="00AE6E8E"/>
    <w:rsid w:val="00AF7F2D"/>
    <w:rsid w:val="00B013DA"/>
    <w:rsid w:val="00B1746B"/>
    <w:rsid w:val="00B225FA"/>
    <w:rsid w:val="00B34E86"/>
    <w:rsid w:val="00B9448D"/>
    <w:rsid w:val="00BA1B3F"/>
    <w:rsid w:val="00BF43E7"/>
    <w:rsid w:val="00C04088"/>
    <w:rsid w:val="00C111A2"/>
    <w:rsid w:val="00C12FC6"/>
    <w:rsid w:val="00C13EFE"/>
    <w:rsid w:val="00C2358F"/>
    <w:rsid w:val="00C25632"/>
    <w:rsid w:val="00C61DA2"/>
    <w:rsid w:val="00C63DAD"/>
    <w:rsid w:val="00C73EFB"/>
    <w:rsid w:val="00C75393"/>
    <w:rsid w:val="00C77BFC"/>
    <w:rsid w:val="00C8211B"/>
    <w:rsid w:val="00CA53BF"/>
    <w:rsid w:val="00CF6259"/>
    <w:rsid w:val="00D16BA3"/>
    <w:rsid w:val="00D23634"/>
    <w:rsid w:val="00D347A7"/>
    <w:rsid w:val="00D41104"/>
    <w:rsid w:val="00D46B26"/>
    <w:rsid w:val="00D60DD2"/>
    <w:rsid w:val="00D63025"/>
    <w:rsid w:val="00D703A9"/>
    <w:rsid w:val="00D75C1C"/>
    <w:rsid w:val="00D85AAA"/>
    <w:rsid w:val="00DD4ED6"/>
    <w:rsid w:val="00E05EA6"/>
    <w:rsid w:val="00E1361B"/>
    <w:rsid w:val="00E20339"/>
    <w:rsid w:val="00E52B0C"/>
    <w:rsid w:val="00E63E00"/>
    <w:rsid w:val="00E76405"/>
    <w:rsid w:val="00E90522"/>
    <w:rsid w:val="00E9170C"/>
    <w:rsid w:val="00EA6925"/>
    <w:rsid w:val="00EC01C0"/>
    <w:rsid w:val="00EC11DE"/>
    <w:rsid w:val="00ED70E3"/>
    <w:rsid w:val="00EF33C7"/>
    <w:rsid w:val="00F0277A"/>
    <w:rsid w:val="00F02FF7"/>
    <w:rsid w:val="00F14127"/>
    <w:rsid w:val="00F23E3E"/>
    <w:rsid w:val="00F5379B"/>
    <w:rsid w:val="00F639C6"/>
    <w:rsid w:val="00F720C9"/>
    <w:rsid w:val="00F85918"/>
    <w:rsid w:val="00F909B6"/>
    <w:rsid w:val="00F92F6E"/>
    <w:rsid w:val="00FC54A6"/>
    <w:rsid w:val="00FE2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3634"/>
    <w:pPr>
      <w:bidi/>
      <w:spacing w:after="200" w:line="276" w:lineRule="auto"/>
    </w:pPr>
    <w:rPr>
      <w:rFonts w:ascii="Calibri" w:hAnsi="Calibri" w:cs="Arial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A50798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21401"/>
    <w:rPr>
      <w:rFonts w:ascii="Calibri" w:hAnsi="Calibri" w:cs="Arial"/>
    </w:rPr>
  </w:style>
  <w:style w:type="paragraph" w:styleId="Footer">
    <w:name w:val="footer"/>
    <w:basedOn w:val="Normal"/>
    <w:link w:val="FooterChar"/>
    <w:uiPriority w:val="99"/>
    <w:rsid w:val="00A50798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21401"/>
    <w:rPr>
      <w:rFonts w:ascii="Calibri" w:hAnsi="Calibri" w:cs="Arial"/>
    </w:rPr>
  </w:style>
  <w:style w:type="paragraph" w:styleId="BalloonText">
    <w:name w:val="Balloon Text"/>
    <w:basedOn w:val="Normal"/>
    <w:link w:val="BalloonTextChar"/>
    <w:uiPriority w:val="99"/>
    <w:semiHidden/>
    <w:rsid w:val="00273BC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1401"/>
    <w:rPr>
      <w:sz w:val="0"/>
      <w:szCs w:val="0"/>
    </w:rPr>
  </w:style>
  <w:style w:type="paragraph" w:customStyle="1" w:styleId="Char">
    <w:name w:val="Char תו"/>
    <w:basedOn w:val="Normal"/>
    <w:uiPriority w:val="99"/>
    <w:rsid w:val="00433207"/>
    <w:pPr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ListParagraph">
    <w:name w:val="List Paragraph"/>
    <w:basedOn w:val="Normal"/>
    <w:uiPriority w:val="99"/>
    <w:qFormat/>
    <w:rsid w:val="00D23634"/>
    <w:pPr>
      <w:ind w:left="720"/>
    </w:pPr>
  </w:style>
  <w:style w:type="character" w:customStyle="1" w:styleId="a1">
    <w:name w:val="a1"/>
    <w:basedOn w:val="DefaultParagraphFont"/>
    <w:uiPriority w:val="99"/>
    <w:rsid w:val="00D23634"/>
    <w:rPr>
      <w:rFonts w:cs="Times New Roman"/>
      <w:color w:val="008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6</Pages>
  <Words>409</Words>
  <Characters>2046</Characters>
  <Application>Microsoft Office Outlook</Application>
  <DocSecurity>0</DocSecurity>
  <Lines>0</Lines>
  <Paragraphs>0</Paragraphs>
  <ScaleCrop>false</ScaleCrop>
  <Company>tamat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ליזי סרוסי</dc:creator>
  <cp:keywords/>
  <dc:description/>
  <cp:lastModifiedBy>IlanaS</cp:lastModifiedBy>
  <cp:revision>3</cp:revision>
  <cp:lastPrinted>2007-03-15T11:59:00Z</cp:lastPrinted>
  <dcterms:created xsi:type="dcterms:W3CDTF">2009-06-24T06:35:00Z</dcterms:created>
  <dcterms:modified xsi:type="dcterms:W3CDTF">2009-06-24T06:41:00Z</dcterms:modified>
</cp:coreProperties>
</file>